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D38" w:rsidRPr="00072597" w:rsidRDefault="00CC6D38" w:rsidP="00072597"/>
    <w:sectPr w:rsidR="00CC6D38" w:rsidRPr="00072597" w:rsidSect="00DF5BA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835" w:right="1134" w:bottom="1418" w:left="1418" w:header="851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A4B" w:rsidRDefault="00FB3A4B">
      <w:r>
        <w:separator/>
      </w:r>
    </w:p>
  </w:endnote>
  <w:endnote w:type="continuationSeparator" w:id="0">
    <w:p w:rsidR="00FB3A4B" w:rsidRDefault="00FB3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Eras Md BT">
    <w:panose1 w:val="020B05020305090308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AE" w:rsidRDefault="00A306A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944" w:rsidRDefault="00CC6D38">
    <w:pPr>
      <w:pStyle w:val="Piedepgina"/>
    </w:pPr>
    <w:r>
      <w:rPr>
        <w:noProof/>
        <w:color w:val="008000"/>
        <w:lang w:val="es-ES"/>
      </w:rPr>
      <w:drawing>
        <wp:anchor distT="0" distB="0" distL="114300" distR="114300" simplePos="0" relativeHeight="251666944" behindDoc="0" locked="0" layoutInCell="1" allowOverlap="1" wp14:anchorId="23E91043" wp14:editId="3F21AC9D">
          <wp:simplePos x="0" y="0"/>
          <wp:positionH relativeFrom="page">
            <wp:posOffset>6696710</wp:posOffset>
          </wp:positionH>
          <wp:positionV relativeFrom="page">
            <wp:posOffset>5941060</wp:posOffset>
          </wp:positionV>
          <wp:extent cx="338400" cy="4093200"/>
          <wp:effectExtent l="0" t="0" r="508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municación Int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400" cy="409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AE" w:rsidRDefault="00A306A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A4B" w:rsidRDefault="00FB3A4B">
      <w:r>
        <w:separator/>
      </w:r>
    </w:p>
  </w:footnote>
  <w:footnote w:type="continuationSeparator" w:id="0">
    <w:p w:rsidR="00FB3A4B" w:rsidRDefault="00FB3A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06AE" w:rsidRDefault="00A306A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21B" w:rsidRDefault="002B4676">
    <w:r>
      <w:rPr>
        <w:noProof/>
        <w:lang w:val="es-ES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page">
            <wp:posOffset>900430</wp:posOffset>
          </wp:positionH>
          <wp:positionV relativeFrom="page">
            <wp:posOffset>540385</wp:posOffset>
          </wp:positionV>
          <wp:extent cx="766800" cy="723600"/>
          <wp:effectExtent l="0" t="0" r="0" b="63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00" cy="7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21B" w:rsidRDefault="00174BFF">
    <w:pPr>
      <w:pStyle w:val="Encabezado"/>
    </w:pPr>
    <w:bookmarkStart w:id="0" w:name="_GoBack"/>
    <w:bookmarkEnd w:id="0"/>
    <w:r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71040" behindDoc="0" locked="0" layoutInCell="1" allowOverlap="1" wp14:anchorId="79D1F69D" wp14:editId="06EECB17">
              <wp:simplePos x="0" y="0"/>
              <wp:positionH relativeFrom="margin">
                <wp:posOffset>4643120</wp:posOffset>
              </wp:positionH>
              <wp:positionV relativeFrom="paragraph">
                <wp:posOffset>802640</wp:posOffset>
              </wp:positionV>
              <wp:extent cx="1539240" cy="400050"/>
              <wp:effectExtent l="0" t="0" r="381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924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4BFF" w:rsidRDefault="00174BFF" w:rsidP="00A306AE">
                          <w:pPr>
                            <w:ind w:firstLine="0"/>
                            <w:jc w:val="left"/>
                            <w:rPr>
                              <w:rFonts w:ascii="Arial" w:hAnsi="Arial" w:cs="Arial"/>
                              <w:color w:val="3A966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3A9664"/>
                              <w:sz w:val="14"/>
                              <w:szCs w:val="14"/>
                            </w:rPr>
                            <w:t xml:space="preserve">Avda. Manuel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3A9664"/>
                              <w:sz w:val="14"/>
                              <w:szCs w:val="14"/>
                            </w:rPr>
                            <w:t>Siurot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3A9664"/>
                              <w:sz w:val="14"/>
                              <w:szCs w:val="14"/>
                            </w:rPr>
                            <w:t>, 43</w:t>
                          </w:r>
                        </w:p>
                        <w:p w:rsidR="00174BFF" w:rsidRPr="00A306AE" w:rsidRDefault="00174BFF" w:rsidP="00A306AE">
                          <w:pPr>
                            <w:ind w:firstLine="0"/>
                            <w:jc w:val="left"/>
                            <w:rPr>
                              <w:rFonts w:ascii="Arial" w:hAnsi="Arial" w:cs="Arial"/>
                              <w:color w:val="3A966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3A9664"/>
                              <w:sz w:val="14"/>
                              <w:szCs w:val="14"/>
                            </w:rPr>
                            <w:t>41013 Sevilla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D1F69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65.6pt;margin-top:63.2pt;width:121.2pt;height:31.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" stroked="f">
              <v:textbox>
                <w:txbxContent>
                  <w:p w:rsidR="00174BFF" w:rsidRDefault="00174BFF" w:rsidP="00A306AE">
                    <w:pPr>
                      <w:ind w:firstLine="0"/>
                      <w:jc w:val="left"/>
                      <w:rPr>
                        <w:rFonts w:ascii="Arial" w:hAnsi="Arial" w:cs="Arial"/>
                        <w:color w:val="3A9664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3A9664"/>
                        <w:sz w:val="14"/>
                        <w:szCs w:val="14"/>
                      </w:rPr>
                      <w:t xml:space="preserve">Avda. Manuel </w:t>
                    </w:r>
                    <w:proofErr w:type="spellStart"/>
                    <w:r>
                      <w:rPr>
                        <w:rFonts w:ascii="Arial" w:hAnsi="Arial" w:cs="Arial"/>
                        <w:color w:val="3A9664"/>
                        <w:sz w:val="14"/>
                        <w:szCs w:val="14"/>
                      </w:rPr>
                      <w:t>Siurot</w:t>
                    </w:r>
                    <w:proofErr w:type="spellEnd"/>
                    <w:r>
                      <w:rPr>
                        <w:rFonts w:ascii="Arial" w:hAnsi="Arial" w:cs="Arial"/>
                        <w:color w:val="3A9664"/>
                        <w:sz w:val="14"/>
                        <w:szCs w:val="14"/>
                      </w:rPr>
                      <w:t>, 43</w:t>
                    </w:r>
                  </w:p>
                  <w:p w:rsidR="00174BFF" w:rsidRPr="00A306AE" w:rsidRDefault="00174BFF" w:rsidP="00A306AE">
                    <w:pPr>
                      <w:ind w:firstLine="0"/>
                      <w:jc w:val="left"/>
                      <w:rPr>
                        <w:rFonts w:ascii="Arial" w:hAnsi="Arial" w:cs="Arial"/>
                        <w:color w:val="3A9664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3A9664"/>
                        <w:sz w:val="14"/>
                        <w:szCs w:val="14"/>
                      </w:rPr>
                      <w:t>41013 Sevilla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72597"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68992" behindDoc="0" locked="0" layoutInCell="1" allowOverlap="1">
              <wp:simplePos x="0" y="0"/>
              <wp:positionH relativeFrom="margin">
                <wp:posOffset>3890645</wp:posOffset>
              </wp:positionH>
              <wp:positionV relativeFrom="paragraph">
                <wp:posOffset>468630</wp:posOffset>
              </wp:positionV>
              <wp:extent cx="2291715" cy="238125"/>
              <wp:effectExtent l="0" t="0" r="0" b="952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171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72597" w:rsidRPr="00A306AE" w:rsidRDefault="00135D92" w:rsidP="00A306AE">
                          <w:pPr>
                            <w:ind w:firstLine="0"/>
                            <w:jc w:val="left"/>
                            <w:rPr>
                              <w:rFonts w:ascii="Arial" w:hAnsi="Arial" w:cs="Arial"/>
                              <w:color w:val="3A966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3A9664"/>
                              <w:sz w:val="14"/>
                              <w:szCs w:val="14"/>
                            </w:rPr>
                            <w:t xml:space="preserve">HOSPITAL UNIVERSITARIO </w:t>
                          </w:r>
                          <w:r w:rsidR="00174BFF">
                            <w:rPr>
                              <w:rFonts w:ascii="Arial" w:hAnsi="Arial" w:cs="Arial"/>
                              <w:color w:val="3A9664"/>
                              <w:sz w:val="14"/>
                              <w:szCs w:val="14"/>
                            </w:rPr>
                            <w:t>VIRGEN DEL ROCÍO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06.35pt;margin-top:36.9pt;width:180.45pt;height:18.7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" stroked="f">
              <v:textbox>
                <w:txbxContent>
                  <w:p w:rsidR="00072597" w:rsidRPr="00A306AE" w:rsidRDefault="00135D92" w:rsidP="00A306AE">
                    <w:pPr>
                      <w:ind w:firstLine="0"/>
                      <w:jc w:val="left"/>
                      <w:rPr>
                        <w:rFonts w:ascii="Arial" w:hAnsi="Arial" w:cs="Arial"/>
                        <w:color w:val="3A9664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3A9664"/>
                        <w:sz w:val="14"/>
                        <w:szCs w:val="14"/>
                      </w:rPr>
                      <w:t xml:space="preserve">HOSPITAL UNIVERSITARIO </w:t>
                    </w:r>
                    <w:r w:rsidR="00174BFF">
                      <w:rPr>
                        <w:rFonts w:ascii="Arial" w:hAnsi="Arial" w:cs="Arial"/>
                        <w:color w:val="3A9664"/>
                        <w:sz w:val="14"/>
                        <w:szCs w:val="14"/>
                      </w:rPr>
                      <w:t>VIRGEN DEL ROCÍO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50251">
      <w:rPr>
        <w:noProof/>
        <w:lang w:val="es-ES"/>
      </w:rPr>
      <w:drawing>
        <wp:anchor distT="0" distB="0" distL="114300" distR="114300" simplePos="0" relativeHeight="251659776" behindDoc="0" locked="0" layoutInCell="1" allowOverlap="1" wp14:anchorId="2E6DADDB" wp14:editId="40B36DEB">
          <wp:simplePos x="0" y="0"/>
          <wp:positionH relativeFrom="page">
            <wp:posOffset>900430</wp:posOffset>
          </wp:positionH>
          <wp:positionV relativeFrom="page">
            <wp:posOffset>540385</wp:posOffset>
          </wp:positionV>
          <wp:extent cx="2577600" cy="9180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7600" cy="91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597"/>
    <w:rsid w:val="00050251"/>
    <w:rsid w:val="00072597"/>
    <w:rsid w:val="00135D92"/>
    <w:rsid w:val="00164FAD"/>
    <w:rsid w:val="00174BFF"/>
    <w:rsid w:val="00184C6A"/>
    <w:rsid w:val="00184F5F"/>
    <w:rsid w:val="001C5803"/>
    <w:rsid w:val="002B4676"/>
    <w:rsid w:val="002F4304"/>
    <w:rsid w:val="0032181E"/>
    <w:rsid w:val="0032657B"/>
    <w:rsid w:val="00346024"/>
    <w:rsid w:val="003C3BCA"/>
    <w:rsid w:val="003E0A32"/>
    <w:rsid w:val="0046205D"/>
    <w:rsid w:val="004A7138"/>
    <w:rsid w:val="004D12EC"/>
    <w:rsid w:val="00567731"/>
    <w:rsid w:val="005C1944"/>
    <w:rsid w:val="006B67EE"/>
    <w:rsid w:val="006F19E1"/>
    <w:rsid w:val="007352BE"/>
    <w:rsid w:val="00740B5C"/>
    <w:rsid w:val="0076212D"/>
    <w:rsid w:val="0077045D"/>
    <w:rsid w:val="00844574"/>
    <w:rsid w:val="008B1603"/>
    <w:rsid w:val="008C371C"/>
    <w:rsid w:val="0095300B"/>
    <w:rsid w:val="009B60D5"/>
    <w:rsid w:val="00A20001"/>
    <w:rsid w:val="00A2043B"/>
    <w:rsid w:val="00A237A0"/>
    <w:rsid w:val="00A306AE"/>
    <w:rsid w:val="00A472A5"/>
    <w:rsid w:val="00AF1340"/>
    <w:rsid w:val="00AF3E08"/>
    <w:rsid w:val="00B10334"/>
    <w:rsid w:val="00B5721B"/>
    <w:rsid w:val="00B93678"/>
    <w:rsid w:val="00BD1542"/>
    <w:rsid w:val="00BF6729"/>
    <w:rsid w:val="00CB7181"/>
    <w:rsid w:val="00CC6D38"/>
    <w:rsid w:val="00CD359A"/>
    <w:rsid w:val="00DF5BA1"/>
    <w:rsid w:val="00E01CE8"/>
    <w:rsid w:val="00E333B5"/>
    <w:rsid w:val="00E5068C"/>
    <w:rsid w:val="00EE6236"/>
    <w:rsid w:val="00EF14DD"/>
    <w:rsid w:val="00EF695F"/>
    <w:rsid w:val="00FB1855"/>
    <w:rsid w:val="00FB3A4B"/>
    <w:rsid w:val="00FB5C93"/>
    <w:rsid w:val="00FD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C198D5E-6E1C-49DC-A01E-24694F53D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firstLine="709"/>
      <w:jc w:val="both"/>
    </w:pPr>
    <w:rPr>
      <w:rFonts w:ascii="NewsGotT" w:hAnsi="NewsGotT"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ind w:firstLine="0"/>
      <w:jc w:val="left"/>
    </w:pPr>
  </w:style>
  <w:style w:type="paragraph" w:styleId="Piedepgina">
    <w:name w:val="footer"/>
    <w:basedOn w:val="Normal"/>
    <w:pPr>
      <w:ind w:firstLine="0"/>
      <w:jc w:val="left"/>
    </w:pPr>
    <w:rPr>
      <w:rFonts w:ascii="Eras Md BT" w:hAnsi="Eras Md BT"/>
      <w:w w:val="80"/>
      <w:sz w:val="16"/>
    </w:rPr>
  </w:style>
  <w:style w:type="character" w:styleId="Textodelmarcadordeposicin">
    <w:name w:val="Placeholder Text"/>
    <w:basedOn w:val="Fuentedeprrafopredeter"/>
    <w:uiPriority w:val="99"/>
    <w:semiHidden/>
    <w:rsid w:val="007704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ZQUE~1\AppData\Local\Temp\Oficio%20Interno%20NM-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Oficio Interno NM-1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1ª Hoja de Carta</vt:lpstr>
    </vt:vector>
  </TitlesOfParts>
  <Company>SAS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Hoja de Carta</dc:title>
  <dc:subject/>
  <dc:creator>Vazquez Castro, M Mar</dc:creator>
  <cp:keywords>Acosta</cp:keywords>
  <cp:lastModifiedBy>Borrajeros Gallego, Francisco Javier</cp:lastModifiedBy>
  <cp:revision>2</cp:revision>
  <cp:lastPrinted>2004-05-10T12:07:00Z</cp:lastPrinted>
  <dcterms:created xsi:type="dcterms:W3CDTF">2020-10-06T06:36:00Z</dcterms:created>
  <dcterms:modified xsi:type="dcterms:W3CDTF">2020-10-06T06:36:00Z</dcterms:modified>
</cp:coreProperties>
</file>